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Ind w:w="-106" w:type="dxa"/>
        <w:tblLook w:val="00A0"/>
      </w:tblPr>
      <w:tblGrid>
        <w:gridCol w:w="3185"/>
        <w:gridCol w:w="3761"/>
        <w:gridCol w:w="3686"/>
      </w:tblGrid>
      <w:tr w:rsidR="00AE0169" w:rsidRPr="00ED0D05">
        <w:tc>
          <w:tcPr>
            <w:tcW w:w="3185" w:type="dxa"/>
          </w:tcPr>
          <w:p w:rsidR="00AE0169" w:rsidRPr="00ED0D05" w:rsidRDefault="00AE0169" w:rsidP="00ED0D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D05">
              <w:rPr>
                <w:rFonts w:ascii="Times New Roman" w:hAnsi="Times New Roman" w:cs="Times New Roman"/>
                <w:sz w:val="24"/>
                <w:szCs w:val="24"/>
              </w:rPr>
              <w:t xml:space="preserve">Принято решением </w:t>
            </w:r>
          </w:p>
          <w:p w:rsidR="00AE0169" w:rsidRPr="00ED0D05" w:rsidRDefault="00AE0169" w:rsidP="00ED0D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D05">
              <w:rPr>
                <w:rFonts w:ascii="Times New Roman" w:hAnsi="Times New Roman" w:cs="Times New Roman"/>
                <w:sz w:val="24"/>
                <w:szCs w:val="24"/>
              </w:rPr>
              <w:t>Педагогического совета МАДОУ</w:t>
            </w:r>
          </w:p>
          <w:p w:rsidR="00AE0169" w:rsidRPr="00ED0D05" w:rsidRDefault="00AE0169" w:rsidP="00ED0D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D05">
              <w:rPr>
                <w:rFonts w:ascii="Times New Roman" w:hAnsi="Times New Roman" w:cs="Times New Roman"/>
                <w:sz w:val="24"/>
                <w:szCs w:val="24"/>
              </w:rPr>
              <w:t>«Детский сад № 392»</w:t>
            </w:r>
          </w:p>
          <w:p w:rsidR="00AE0169" w:rsidRPr="00ED0D05" w:rsidRDefault="00AE0169" w:rsidP="00ED0D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AE0169" w:rsidRPr="00ED0D05" w:rsidRDefault="00AE0169" w:rsidP="00ED0D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29  августа 2022</w:t>
            </w:r>
            <w:r w:rsidRPr="00ED0D0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761" w:type="dxa"/>
          </w:tcPr>
          <w:p w:rsidR="00AE0169" w:rsidRPr="00ED0D05" w:rsidRDefault="00AE0169" w:rsidP="00A536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0D05">
              <w:rPr>
                <w:rFonts w:ascii="Times New Roman" w:hAnsi="Times New Roman" w:cs="Times New Roman"/>
                <w:sz w:val="24"/>
                <w:szCs w:val="24"/>
              </w:rPr>
              <w:t>Утвержден  приказом</w:t>
            </w:r>
          </w:p>
          <w:p w:rsidR="00AE0169" w:rsidRPr="00ED0D05" w:rsidRDefault="00AE0169" w:rsidP="00A536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И.о.з</w:t>
            </w:r>
            <w:r w:rsidRPr="00ED0D05">
              <w:rPr>
                <w:rFonts w:ascii="Times New Roman" w:hAnsi="Times New Roman" w:cs="Times New Roman"/>
                <w:sz w:val="24"/>
                <w:szCs w:val="24"/>
              </w:rPr>
              <w:t>аведующей МАДОУ</w:t>
            </w:r>
          </w:p>
          <w:p w:rsidR="00AE0169" w:rsidRPr="00ED0D05" w:rsidRDefault="00AE0169" w:rsidP="00A536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0D05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№ 392»</w:t>
            </w:r>
          </w:p>
          <w:p w:rsidR="00AE0169" w:rsidRPr="00ED0D05" w:rsidRDefault="00AE0169" w:rsidP="00A536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______Э.И.Валова</w:t>
            </w:r>
          </w:p>
          <w:p w:rsidR="00AE0169" w:rsidRPr="00ED0D05" w:rsidRDefault="00AE0169" w:rsidP="00A536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29 августа 2022 </w:t>
            </w:r>
            <w:r w:rsidRPr="00ED0D0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686" w:type="dxa"/>
          </w:tcPr>
          <w:p w:rsidR="00AE0169" w:rsidRPr="00ED0D05" w:rsidRDefault="00AE0169" w:rsidP="00ED0D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0169" w:rsidRDefault="00AE0169" w:rsidP="00D2057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E0169" w:rsidRPr="00D2057E" w:rsidRDefault="00AE0169" w:rsidP="00D2057E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2057E">
        <w:rPr>
          <w:rFonts w:ascii="Times New Roman" w:hAnsi="Times New Roman" w:cs="Times New Roman"/>
          <w:b/>
          <w:bCs/>
          <w:sz w:val="32"/>
          <w:szCs w:val="32"/>
        </w:rPr>
        <w:t>Годовой учебно-календарный график</w:t>
      </w:r>
    </w:p>
    <w:p w:rsidR="00AE0169" w:rsidRPr="00D2057E" w:rsidRDefault="00AE0169" w:rsidP="00D2057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057E">
        <w:rPr>
          <w:rFonts w:ascii="Times New Roman" w:hAnsi="Times New Roman" w:cs="Times New Roman"/>
          <w:sz w:val="28"/>
          <w:szCs w:val="28"/>
        </w:rPr>
        <w:t>муниципального автономного дошкольного образовательного учреждения</w:t>
      </w:r>
    </w:p>
    <w:p w:rsidR="00AE0169" w:rsidRPr="00D2057E" w:rsidRDefault="00AE0169" w:rsidP="00D2057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«Детский сад №392 комбинированного вида с татарским языком воспитания и обучения</w:t>
      </w:r>
      <w:r w:rsidRPr="00D2057E">
        <w:rPr>
          <w:rFonts w:ascii="Times New Roman" w:hAnsi="Times New Roman" w:cs="Times New Roman"/>
          <w:b/>
          <w:bCs/>
          <w:sz w:val="28"/>
          <w:szCs w:val="28"/>
        </w:rPr>
        <w:t>» Авиастроительного района г. Казани</w:t>
      </w:r>
    </w:p>
    <w:p w:rsidR="00AE0169" w:rsidRPr="00D2057E" w:rsidRDefault="00AE0169" w:rsidP="00D2057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2022– 2023</w:t>
      </w:r>
      <w:r w:rsidRPr="00D2057E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год.</w:t>
      </w:r>
    </w:p>
    <w:p w:rsidR="00AE0169" w:rsidRPr="00232EC9" w:rsidRDefault="00AE0169" w:rsidP="00232EC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 дежурной группы</w:t>
      </w:r>
      <w:r w:rsidRPr="00232EC9">
        <w:rPr>
          <w:rFonts w:ascii="Times New Roman" w:hAnsi="Times New Roman" w:cs="Times New Roman"/>
          <w:sz w:val="28"/>
          <w:szCs w:val="28"/>
        </w:rPr>
        <w:t xml:space="preserve"> с 12-часовым пребыванием:    с 6.30 до 18.30</w:t>
      </w:r>
    </w:p>
    <w:p w:rsidR="00AE0169" w:rsidRPr="00232EC9" w:rsidRDefault="00AE0169" w:rsidP="00232EC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32EC9">
        <w:rPr>
          <w:rFonts w:ascii="Times New Roman" w:hAnsi="Times New Roman" w:cs="Times New Roman"/>
          <w:sz w:val="28"/>
          <w:szCs w:val="28"/>
        </w:rPr>
        <w:t>Режим работы групп  с 10,5-часовым пребыванием: с 7.30 до 18.00</w:t>
      </w:r>
    </w:p>
    <w:tbl>
      <w:tblPr>
        <w:tblpPr w:leftFromText="180" w:rightFromText="180" w:vertAnchor="text" w:horzAnchor="margin" w:tblpX="-209" w:tblpY="299"/>
        <w:tblW w:w="10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94"/>
        <w:gridCol w:w="1669"/>
        <w:gridCol w:w="2345"/>
        <w:gridCol w:w="564"/>
        <w:gridCol w:w="1920"/>
        <w:gridCol w:w="3140"/>
      </w:tblGrid>
      <w:tr w:rsidR="00AE0169" w:rsidRPr="00ED0D05">
        <w:trPr>
          <w:trHeight w:val="665"/>
        </w:trPr>
        <w:tc>
          <w:tcPr>
            <w:tcW w:w="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E0169" w:rsidRPr="00405F78" w:rsidRDefault="00AE0169" w:rsidP="00183494">
            <w:pPr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0169" w:rsidRDefault="00AE0169" w:rsidP="00D2057E">
            <w:pPr>
              <w:tabs>
                <w:tab w:val="left" w:pos="142"/>
              </w:tabs>
              <w:spacing w:after="0" w:line="240" w:lineRule="auto"/>
              <w:ind w:left="45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05F7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Продолжительность </w:t>
            </w:r>
          </w:p>
          <w:p w:rsidR="00AE0169" w:rsidRPr="00405F78" w:rsidRDefault="00AE0169" w:rsidP="00D2057E">
            <w:pPr>
              <w:tabs>
                <w:tab w:val="left" w:pos="142"/>
              </w:tabs>
              <w:spacing w:after="0" w:line="240" w:lineRule="auto"/>
              <w:ind w:left="45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05F7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учебного года </w:t>
            </w:r>
          </w:p>
        </w:tc>
        <w:tc>
          <w:tcPr>
            <w:tcW w:w="50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0169" w:rsidRPr="00405F78" w:rsidRDefault="00AE0169" w:rsidP="001834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5F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Начало учебного года – 01.09 </w:t>
            </w:r>
          </w:p>
          <w:p w:rsidR="00AE0169" w:rsidRPr="00405F78" w:rsidRDefault="00AE0169" w:rsidP="001834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5F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Конец учебного года – 31.05 </w:t>
            </w:r>
          </w:p>
        </w:tc>
      </w:tr>
      <w:tr w:rsidR="00AE0169" w:rsidRPr="00ED0D05">
        <w:trPr>
          <w:trHeight w:val="263"/>
        </w:trPr>
        <w:tc>
          <w:tcPr>
            <w:tcW w:w="39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E0169" w:rsidRPr="00405F78" w:rsidRDefault="00AE0169" w:rsidP="00183494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8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0169" w:rsidRPr="00405F78" w:rsidRDefault="00AE0169" w:rsidP="00183494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05F7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Регламентирование образовательного процесса на учебный год:</w:t>
            </w:r>
          </w:p>
          <w:p w:rsidR="00AE0169" w:rsidRPr="00405F78" w:rsidRDefault="00AE0169" w:rsidP="001834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05F7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Учебный год делится на три квартала: </w:t>
            </w:r>
            <w:r w:rsidRPr="00405F7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I</w:t>
            </w:r>
            <w:r w:rsidRPr="00405F7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</w:t>
            </w:r>
            <w:r w:rsidRPr="00405F7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II</w:t>
            </w:r>
            <w:r w:rsidRPr="00405F7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</w:t>
            </w:r>
            <w:r w:rsidRPr="00405F7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50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E0169" w:rsidRPr="00405F78" w:rsidRDefault="00AE0169" w:rsidP="00183494">
            <w:pPr>
              <w:spacing w:before="240" w:after="12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5F7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I</w:t>
            </w:r>
            <w:r w:rsidRPr="00405F7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- </w:t>
            </w:r>
            <w:r w:rsidRPr="00405F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осень (сентябрь, октябрь, ноябрь)</w:t>
            </w:r>
          </w:p>
        </w:tc>
      </w:tr>
      <w:tr w:rsidR="00AE0169" w:rsidRPr="00ED0D05">
        <w:trPr>
          <w:trHeight w:val="466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E0169" w:rsidRPr="00405F78" w:rsidRDefault="00AE0169" w:rsidP="001834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E0169" w:rsidRPr="00405F78" w:rsidRDefault="00AE0169" w:rsidP="001834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E0169" w:rsidRPr="00405F78" w:rsidRDefault="00AE0169" w:rsidP="00183494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5F7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II</w:t>
            </w:r>
            <w:r w:rsidRPr="00405F7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- </w:t>
            </w:r>
            <w:r w:rsidRPr="00405F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зима (декабрь, январь, февраль)</w:t>
            </w:r>
          </w:p>
        </w:tc>
      </w:tr>
      <w:tr w:rsidR="00AE0169" w:rsidRPr="00ED0D05">
        <w:trPr>
          <w:trHeight w:val="66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E0169" w:rsidRPr="00405F78" w:rsidRDefault="00AE0169" w:rsidP="001834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E0169" w:rsidRPr="00405F78" w:rsidRDefault="00AE0169" w:rsidP="001834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0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E0169" w:rsidRPr="00405F78" w:rsidRDefault="00AE0169" w:rsidP="0018349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5F7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III</w:t>
            </w:r>
            <w:r w:rsidRPr="00405F7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– </w:t>
            </w:r>
            <w:r w:rsidRPr="00405F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весна (март, апрель, май)</w:t>
            </w:r>
          </w:p>
        </w:tc>
      </w:tr>
      <w:tr w:rsidR="00AE0169" w:rsidRPr="00ED0D05">
        <w:trPr>
          <w:trHeight w:val="623"/>
        </w:trPr>
        <w:tc>
          <w:tcPr>
            <w:tcW w:w="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E0169" w:rsidRPr="00405F78" w:rsidRDefault="00AE0169" w:rsidP="00183494">
            <w:pPr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0169" w:rsidRPr="00405F78" w:rsidRDefault="00AE0169" w:rsidP="0018349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05F7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Продолжительность </w:t>
            </w:r>
          </w:p>
          <w:p w:rsidR="00AE0169" w:rsidRPr="00405F78" w:rsidRDefault="00AE0169" w:rsidP="0018349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05F7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(количество учебных недель)</w:t>
            </w:r>
          </w:p>
        </w:tc>
        <w:tc>
          <w:tcPr>
            <w:tcW w:w="50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E0169" w:rsidRPr="00405F78" w:rsidRDefault="00AE0169" w:rsidP="0018349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5F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</w:tr>
      <w:tr w:rsidR="00AE0169" w:rsidRPr="00ED0D05">
        <w:trPr>
          <w:trHeight w:val="1530"/>
        </w:trPr>
        <w:tc>
          <w:tcPr>
            <w:tcW w:w="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E0169" w:rsidRPr="00405F78" w:rsidRDefault="00AE0169" w:rsidP="00183494">
            <w:pPr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7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0169" w:rsidRPr="00405F78" w:rsidRDefault="00AE0169" w:rsidP="00183494">
            <w:pPr>
              <w:tabs>
                <w:tab w:val="left" w:pos="142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05F7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Регламентирование воспитательно-образовательного процесса на день</w:t>
            </w:r>
          </w:p>
        </w:tc>
        <w:tc>
          <w:tcPr>
            <w:tcW w:w="50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E0169" w:rsidRPr="00830FC0" w:rsidRDefault="00AE0169" w:rsidP="0018349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30F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Группы с 12-часовым пребыванием</w:t>
            </w:r>
          </w:p>
          <w:p w:rsidR="00AE0169" w:rsidRPr="00D2057E" w:rsidRDefault="00AE0169" w:rsidP="0018349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</w:pPr>
            <w:r w:rsidRPr="00D2057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 6 </w:t>
            </w:r>
            <w:r w:rsidRPr="00D2057E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  <w:t>30</w:t>
            </w:r>
            <w:r w:rsidRPr="00D2057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– до 18 </w:t>
            </w:r>
            <w:r w:rsidRPr="00D2057E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  <w:t>30</w:t>
            </w:r>
          </w:p>
          <w:p w:rsidR="00AE0169" w:rsidRPr="00D2057E" w:rsidRDefault="00AE0169" w:rsidP="00D2057E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  <w:lang w:eastAsia="ru-RU"/>
              </w:rPr>
            </w:pPr>
            <w:r w:rsidRPr="00830FC0">
              <w:rPr>
                <w:rFonts w:ascii="Times New Roman" w:hAnsi="Times New Roman" w:cs="Times New Roman"/>
                <w:sz w:val="40"/>
                <w:szCs w:val="40"/>
                <w:vertAlign w:val="superscript"/>
                <w:lang w:eastAsia="ru-RU"/>
              </w:rPr>
              <w:t>Группы с 10,5 часовым пребыванием</w:t>
            </w:r>
          </w:p>
          <w:p w:rsidR="00AE0169" w:rsidRPr="00D2057E" w:rsidRDefault="00AE0169" w:rsidP="00D2057E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  <w:vertAlign w:val="superscript"/>
                <w:lang w:eastAsia="ru-RU"/>
              </w:rPr>
            </w:pPr>
            <w:r w:rsidRPr="00D2057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 7 </w:t>
            </w:r>
            <w:r w:rsidRPr="00D2057E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  <w:t>30</w:t>
            </w:r>
            <w:r w:rsidRPr="00D2057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– до 18 </w:t>
            </w:r>
            <w:r w:rsidRPr="00D2057E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  <w:t>00</w:t>
            </w:r>
          </w:p>
        </w:tc>
      </w:tr>
      <w:tr w:rsidR="00AE0169" w:rsidRPr="00ED0D05">
        <w:trPr>
          <w:trHeight w:val="684"/>
        </w:trPr>
        <w:tc>
          <w:tcPr>
            <w:tcW w:w="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E0169" w:rsidRPr="00405F78" w:rsidRDefault="00AE0169" w:rsidP="00183494">
            <w:pPr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7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0169" w:rsidRPr="00405F78" w:rsidRDefault="00AE0169" w:rsidP="00183494">
            <w:pPr>
              <w:tabs>
                <w:tab w:val="left" w:pos="142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vertAlign w:val="superscript"/>
                <w:lang w:eastAsia="ru-RU"/>
              </w:rPr>
            </w:pPr>
            <w:r w:rsidRPr="00405F7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Регламентирование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организованной образовательной деятельности</w:t>
            </w:r>
          </w:p>
        </w:tc>
        <w:tc>
          <w:tcPr>
            <w:tcW w:w="50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0169" w:rsidRDefault="00AE0169" w:rsidP="001834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0169" w:rsidRPr="00405F78" w:rsidRDefault="00AE0169" w:rsidP="001834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5F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группах с 3 до 4 лет: </w:t>
            </w:r>
          </w:p>
          <w:p w:rsidR="00AE0169" w:rsidRPr="00405F78" w:rsidRDefault="00AE0169" w:rsidP="001834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5F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занятия 2 по 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405F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минут </w:t>
            </w:r>
          </w:p>
          <w:p w:rsidR="00AE0169" w:rsidRPr="00405F78" w:rsidRDefault="00AE0169" w:rsidP="001834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5F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группах с 4 до 5 лет: </w:t>
            </w:r>
          </w:p>
          <w:p w:rsidR="00AE0169" w:rsidRPr="00405F78" w:rsidRDefault="00AE0169" w:rsidP="001834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занятия 2 по 20</w:t>
            </w:r>
            <w:r w:rsidRPr="00405F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минут </w:t>
            </w:r>
          </w:p>
          <w:p w:rsidR="00AE0169" w:rsidRPr="00405F78" w:rsidRDefault="00AE0169" w:rsidP="001834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5F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группах с 5 до 6 лет: </w:t>
            </w:r>
          </w:p>
          <w:p w:rsidR="00AE0169" w:rsidRPr="00405F78" w:rsidRDefault="00AE0169" w:rsidP="001834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занятия 2-3 по 25</w:t>
            </w:r>
            <w:r w:rsidRPr="00405F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минут </w:t>
            </w:r>
          </w:p>
          <w:p w:rsidR="00AE0169" w:rsidRPr="00405F78" w:rsidRDefault="00AE0169" w:rsidP="001834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5F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группах с 6 до 7 лет: </w:t>
            </w:r>
          </w:p>
          <w:p w:rsidR="00AE0169" w:rsidRPr="00405F78" w:rsidRDefault="00AE0169" w:rsidP="0018349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занятия 3 по 30</w:t>
            </w:r>
            <w:r w:rsidRPr="00405F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минут </w:t>
            </w:r>
          </w:p>
        </w:tc>
      </w:tr>
      <w:tr w:rsidR="00AE0169" w:rsidRPr="00ED0D05">
        <w:trPr>
          <w:trHeight w:val="288"/>
        </w:trPr>
        <w:tc>
          <w:tcPr>
            <w:tcW w:w="39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E0169" w:rsidRPr="00405F78" w:rsidRDefault="00AE0169" w:rsidP="00183494">
            <w:pPr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38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0169" w:rsidRPr="00405F78" w:rsidRDefault="00AE0169" w:rsidP="0018349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05F7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Продолжительность каникул в течение учебного года:</w:t>
            </w:r>
          </w:p>
        </w:tc>
      </w:tr>
      <w:tr w:rsidR="00AE0169" w:rsidRPr="00ED0D05">
        <w:trPr>
          <w:trHeight w:val="149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E0169" w:rsidRPr="00405F78" w:rsidRDefault="00AE0169" w:rsidP="001834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0169" w:rsidRPr="00405F78" w:rsidRDefault="00AE0169" w:rsidP="0018349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0169" w:rsidRPr="00405F78" w:rsidRDefault="00AE0169" w:rsidP="0018349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5F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Дата начала каникул</w:t>
            </w:r>
          </w:p>
        </w:tc>
        <w:tc>
          <w:tcPr>
            <w:tcW w:w="248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0169" w:rsidRPr="00405F78" w:rsidRDefault="00AE0169" w:rsidP="0018349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5F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Дата окончания каникул</w:t>
            </w:r>
          </w:p>
        </w:tc>
        <w:tc>
          <w:tcPr>
            <w:tcW w:w="31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0169" w:rsidRPr="00405F78" w:rsidRDefault="00AE0169" w:rsidP="0018349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5F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Продолжительность</w:t>
            </w:r>
          </w:p>
        </w:tc>
      </w:tr>
      <w:tr w:rsidR="00AE0169" w:rsidRPr="00ED0D05">
        <w:trPr>
          <w:trHeight w:val="149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E0169" w:rsidRPr="00405F78" w:rsidRDefault="00AE0169" w:rsidP="001834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0169" w:rsidRPr="00405F78" w:rsidRDefault="00AE0169" w:rsidP="0018349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5F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Зимние</w:t>
            </w:r>
          </w:p>
        </w:tc>
        <w:tc>
          <w:tcPr>
            <w:tcW w:w="23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0169" w:rsidRPr="00405F78" w:rsidRDefault="00AE0169" w:rsidP="0018349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01.01. 2023 </w:t>
            </w:r>
            <w:r w:rsidRPr="00405F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48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0169" w:rsidRPr="00405F78" w:rsidRDefault="00AE0169" w:rsidP="0018349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08.01.2023</w:t>
            </w:r>
            <w:r w:rsidRPr="00405F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1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0169" w:rsidRPr="00405F78" w:rsidRDefault="00AE0169" w:rsidP="001834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405F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дней</w:t>
            </w:r>
          </w:p>
        </w:tc>
      </w:tr>
      <w:tr w:rsidR="00AE0169" w:rsidRPr="00ED0D05">
        <w:trPr>
          <w:trHeight w:val="464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E0169" w:rsidRPr="00405F78" w:rsidRDefault="00AE0169" w:rsidP="001834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0169" w:rsidRPr="00405F78" w:rsidRDefault="00AE0169" w:rsidP="0018349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5F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Летние</w:t>
            </w:r>
          </w:p>
        </w:tc>
        <w:tc>
          <w:tcPr>
            <w:tcW w:w="23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0169" w:rsidRPr="00405F78" w:rsidRDefault="00AE0169" w:rsidP="0018349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01.06.2023</w:t>
            </w:r>
            <w:r w:rsidRPr="00405F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48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0169" w:rsidRPr="00405F78" w:rsidRDefault="00AE0169" w:rsidP="0018349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31.08.2023 </w:t>
            </w:r>
            <w:r w:rsidRPr="00405F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1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E0169" w:rsidRPr="00405F78" w:rsidRDefault="00AE0169" w:rsidP="001834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5F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Три летних месяца</w:t>
            </w:r>
          </w:p>
        </w:tc>
      </w:tr>
      <w:tr w:rsidR="00AE0169" w:rsidRPr="00ED0D05">
        <w:trPr>
          <w:trHeight w:val="464"/>
        </w:trPr>
        <w:tc>
          <w:tcPr>
            <w:tcW w:w="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E0169" w:rsidRPr="00405F78" w:rsidRDefault="00AE0169" w:rsidP="00183494">
            <w:pPr>
              <w:spacing w:before="100" w:beforeAutospacing="1" w:after="0" w:line="240" w:lineRule="auto"/>
              <w:ind w:left="-2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9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0169" w:rsidRPr="00405F78" w:rsidRDefault="00AE0169" w:rsidP="0018349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405F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Летне-оздоровительный период (ЛОП)</w:t>
            </w:r>
            <w:r w:rsidRPr="00405F78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***</w:t>
            </w:r>
          </w:p>
        </w:tc>
        <w:tc>
          <w:tcPr>
            <w:tcW w:w="31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E0169" w:rsidRPr="00405F78" w:rsidRDefault="00AE0169" w:rsidP="001834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05F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Три летних месяца</w:t>
            </w:r>
          </w:p>
        </w:tc>
      </w:tr>
    </w:tbl>
    <w:p w:rsidR="00AE0169" w:rsidRPr="00CA708B" w:rsidRDefault="00AE0169" w:rsidP="00CA708B">
      <w:pPr>
        <w:rPr>
          <w:rFonts w:ascii="Times New Roman" w:hAnsi="Times New Roman" w:cs="Times New Roman"/>
          <w:sz w:val="28"/>
          <w:szCs w:val="28"/>
        </w:rPr>
      </w:pPr>
    </w:p>
    <w:p w:rsidR="00AE0169" w:rsidRPr="00232EC9" w:rsidRDefault="00AE0169" w:rsidP="00232EC9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32EC9">
        <w:rPr>
          <w:rFonts w:ascii="Times New Roman" w:hAnsi="Times New Roman" w:cs="Times New Roman"/>
          <w:b/>
          <w:bCs/>
          <w:sz w:val="28"/>
          <w:szCs w:val="28"/>
        </w:rPr>
        <w:t>Выходные дни: суббота, воскресенье.</w:t>
      </w:r>
    </w:p>
    <w:p w:rsidR="00AE0169" w:rsidRPr="00232EC9" w:rsidRDefault="00AE0169" w:rsidP="00232EC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32EC9">
        <w:rPr>
          <w:rFonts w:ascii="Times New Roman" w:hAnsi="Times New Roman" w:cs="Times New Roman"/>
          <w:sz w:val="28"/>
          <w:szCs w:val="28"/>
        </w:rPr>
        <w:t>с 1 по 4 января – Новогодние праздники</w:t>
      </w:r>
    </w:p>
    <w:p w:rsidR="00AE0169" w:rsidRPr="00232EC9" w:rsidRDefault="00AE0169" w:rsidP="00232EC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32EC9">
        <w:rPr>
          <w:rFonts w:ascii="Times New Roman" w:hAnsi="Times New Roman" w:cs="Times New Roman"/>
          <w:sz w:val="28"/>
          <w:szCs w:val="28"/>
        </w:rPr>
        <w:t>7 января – Рождество Христово</w:t>
      </w:r>
    </w:p>
    <w:p w:rsidR="00AE0169" w:rsidRPr="00232EC9" w:rsidRDefault="00AE0169" w:rsidP="00232EC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32EC9">
        <w:rPr>
          <w:rFonts w:ascii="Times New Roman" w:hAnsi="Times New Roman" w:cs="Times New Roman"/>
          <w:sz w:val="28"/>
          <w:szCs w:val="28"/>
        </w:rPr>
        <w:t>23 февраля – День защитника Отечества</w:t>
      </w:r>
    </w:p>
    <w:p w:rsidR="00AE0169" w:rsidRPr="00232EC9" w:rsidRDefault="00AE0169" w:rsidP="00232EC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32EC9">
        <w:rPr>
          <w:rFonts w:ascii="Times New Roman" w:hAnsi="Times New Roman" w:cs="Times New Roman"/>
          <w:sz w:val="28"/>
          <w:szCs w:val="28"/>
        </w:rPr>
        <w:t>8 марта – Международный женский день</w:t>
      </w:r>
    </w:p>
    <w:p w:rsidR="00AE0169" w:rsidRPr="00232EC9" w:rsidRDefault="00AE0169" w:rsidP="00232EC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32EC9">
        <w:rPr>
          <w:rFonts w:ascii="Times New Roman" w:hAnsi="Times New Roman" w:cs="Times New Roman"/>
          <w:sz w:val="28"/>
          <w:szCs w:val="28"/>
        </w:rPr>
        <w:t>1 мая – Праздник Весны и Труда</w:t>
      </w:r>
    </w:p>
    <w:p w:rsidR="00AE0169" w:rsidRPr="00232EC9" w:rsidRDefault="00AE0169" w:rsidP="00232EC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32EC9">
        <w:rPr>
          <w:rFonts w:ascii="Times New Roman" w:hAnsi="Times New Roman" w:cs="Times New Roman"/>
          <w:sz w:val="28"/>
          <w:szCs w:val="28"/>
        </w:rPr>
        <w:t>9 мая – День Победы</w:t>
      </w:r>
    </w:p>
    <w:p w:rsidR="00AE0169" w:rsidRPr="00232EC9" w:rsidRDefault="00AE0169" w:rsidP="00232EC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32EC9">
        <w:rPr>
          <w:rFonts w:ascii="Times New Roman" w:hAnsi="Times New Roman" w:cs="Times New Roman"/>
          <w:sz w:val="28"/>
          <w:szCs w:val="28"/>
        </w:rPr>
        <w:t>12 июня – День России</w:t>
      </w:r>
    </w:p>
    <w:p w:rsidR="00AE0169" w:rsidRPr="00232EC9" w:rsidRDefault="00AE0169" w:rsidP="00232EC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32EC9">
        <w:rPr>
          <w:rFonts w:ascii="Times New Roman" w:hAnsi="Times New Roman" w:cs="Times New Roman"/>
          <w:sz w:val="28"/>
          <w:szCs w:val="28"/>
        </w:rPr>
        <w:t>4 ноября – День народного единства</w:t>
      </w:r>
    </w:p>
    <w:p w:rsidR="00AE0169" w:rsidRPr="00232EC9" w:rsidRDefault="00AE0169" w:rsidP="00232EC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32EC9">
        <w:rPr>
          <w:rFonts w:ascii="Times New Roman" w:hAnsi="Times New Roman" w:cs="Times New Roman"/>
          <w:sz w:val="28"/>
          <w:szCs w:val="28"/>
        </w:rPr>
        <w:t>6 ноября – День Конституции РТ </w:t>
      </w:r>
    </w:p>
    <w:p w:rsidR="00AE0169" w:rsidRDefault="00AE0169" w:rsidP="00232EC9">
      <w:pPr>
        <w:rPr>
          <w:rFonts w:ascii="Times New Roman" w:hAnsi="Times New Roman" w:cs="Times New Roman"/>
          <w:sz w:val="28"/>
          <w:szCs w:val="28"/>
        </w:rPr>
      </w:pPr>
    </w:p>
    <w:p w:rsidR="00AE0169" w:rsidRPr="00232EC9" w:rsidRDefault="00AE0169" w:rsidP="00232EC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E0169" w:rsidRPr="00232EC9" w:rsidSect="005A0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4705"/>
    <w:rsid w:val="00006AE6"/>
    <w:rsid w:val="00081B4C"/>
    <w:rsid w:val="000A63F4"/>
    <w:rsid w:val="000B11F2"/>
    <w:rsid w:val="000C35F8"/>
    <w:rsid w:val="000C36B0"/>
    <w:rsid w:val="000D28AA"/>
    <w:rsid w:val="00183494"/>
    <w:rsid w:val="00185916"/>
    <w:rsid w:val="00187C03"/>
    <w:rsid w:val="001C27DC"/>
    <w:rsid w:val="001E2B68"/>
    <w:rsid w:val="001F302F"/>
    <w:rsid w:val="001F69C6"/>
    <w:rsid w:val="002009C3"/>
    <w:rsid w:val="00232EC9"/>
    <w:rsid w:val="00267A6B"/>
    <w:rsid w:val="002941A4"/>
    <w:rsid w:val="002947FF"/>
    <w:rsid w:val="002B0086"/>
    <w:rsid w:val="002B64D7"/>
    <w:rsid w:val="002C0231"/>
    <w:rsid w:val="002F118F"/>
    <w:rsid w:val="002F5657"/>
    <w:rsid w:val="00377E68"/>
    <w:rsid w:val="00405F78"/>
    <w:rsid w:val="0041321F"/>
    <w:rsid w:val="00413363"/>
    <w:rsid w:val="00422D2D"/>
    <w:rsid w:val="004442B0"/>
    <w:rsid w:val="004B3607"/>
    <w:rsid w:val="004B6F32"/>
    <w:rsid w:val="004C6DF1"/>
    <w:rsid w:val="004D59D1"/>
    <w:rsid w:val="005945C3"/>
    <w:rsid w:val="005A05F8"/>
    <w:rsid w:val="005C3826"/>
    <w:rsid w:val="005E1996"/>
    <w:rsid w:val="00616B14"/>
    <w:rsid w:val="00672DCA"/>
    <w:rsid w:val="006B7853"/>
    <w:rsid w:val="006D28E7"/>
    <w:rsid w:val="007F4B83"/>
    <w:rsid w:val="00830FC0"/>
    <w:rsid w:val="00842BC0"/>
    <w:rsid w:val="00843BCE"/>
    <w:rsid w:val="008B49AB"/>
    <w:rsid w:val="008C7BC5"/>
    <w:rsid w:val="008D4971"/>
    <w:rsid w:val="009209C0"/>
    <w:rsid w:val="00926C3F"/>
    <w:rsid w:val="00966C47"/>
    <w:rsid w:val="009C3F0F"/>
    <w:rsid w:val="009D4CAD"/>
    <w:rsid w:val="009F2C6A"/>
    <w:rsid w:val="00A15E61"/>
    <w:rsid w:val="00A226A8"/>
    <w:rsid w:val="00A25A59"/>
    <w:rsid w:val="00A50A73"/>
    <w:rsid w:val="00A53638"/>
    <w:rsid w:val="00A81048"/>
    <w:rsid w:val="00AA62CD"/>
    <w:rsid w:val="00AE0169"/>
    <w:rsid w:val="00AE48DD"/>
    <w:rsid w:val="00B128AB"/>
    <w:rsid w:val="00B24223"/>
    <w:rsid w:val="00B56996"/>
    <w:rsid w:val="00BD0E6A"/>
    <w:rsid w:val="00BF47B9"/>
    <w:rsid w:val="00C02322"/>
    <w:rsid w:val="00C07043"/>
    <w:rsid w:val="00C20153"/>
    <w:rsid w:val="00C23D8B"/>
    <w:rsid w:val="00C321D2"/>
    <w:rsid w:val="00C435AE"/>
    <w:rsid w:val="00C50AEB"/>
    <w:rsid w:val="00CA708B"/>
    <w:rsid w:val="00CF4F03"/>
    <w:rsid w:val="00D1253D"/>
    <w:rsid w:val="00D2057E"/>
    <w:rsid w:val="00D36919"/>
    <w:rsid w:val="00D44705"/>
    <w:rsid w:val="00D52335"/>
    <w:rsid w:val="00D56163"/>
    <w:rsid w:val="00D73E69"/>
    <w:rsid w:val="00DB660F"/>
    <w:rsid w:val="00DF270C"/>
    <w:rsid w:val="00E25398"/>
    <w:rsid w:val="00E74FAC"/>
    <w:rsid w:val="00ED0D05"/>
    <w:rsid w:val="00F42A1A"/>
    <w:rsid w:val="00F71A69"/>
    <w:rsid w:val="00F825E0"/>
    <w:rsid w:val="00FB17CF"/>
    <w:rsid w:val="00FC5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5F8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2057E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254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5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2</Pages>
  <Words>296</Words>
  <Characters>1692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решением </dc:title>
  <dc:subject/>
  <dc:creator>user</dc:creator>
  <cp:keywords/>
  <dc:description/>
  <cp:lastModifiedBy>Лилия</cp:lastModifiedBy>
  <cp:revision>4</cp:revision>
  <cp:lastPrinted>2019-12-30T13:57:00Z</cp:lastPrinted>
  <dcterms:created xsi:type="dcterms:W3CDTF">2021-02-25T07:53:00Z</dcterms:created>
  <dcterms:modified xsi:type="dcterms:W3CDTF">2022-10-28T08:36:00Z</dcterms:modified>
</cp:coreProperties>
</file>